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установка велопарковки</w: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">
            <v:imagedata r:id="rId4" o:title=""/>
          </v:shape>
        </w:pic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на лестничном марше( вход в подъезд) в количестве 2,4 п.м.</w: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623.25pt;visibility:visible">
            <v:imagedata r:id="rId5" o:title=""/>
          </v:shape>
        </w:pic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Ремонтно-восстановительные работы штукатурно-малярного слоя входного тамбура, общей площадью 55м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469.5pt;height:352.5pt;visibility:visible">
            <v:imagedata r:id="rId6" o:title=""/>
          </v:shape>
        </w:pict>
      </w: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438.75pt;height:326.25pt;visibility:visible">
            <v:imagedata r:id="rId7" o:title=""/>
          </v:shape>
        </w:pic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ограждений крыльца и покраска урн</w:t>
      </w:r>
    </w:p>
    <w:p w:rsidR="006F013E" w:rsidRDefault="006F013E" w:rsidP="008854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444pt;height:333pt;visibility:visible">
            <v:imagedata r:id="rId8" o:title=""/>
          </v:shape>
        </w:pict>
      </w: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style="width:457.5pt;height:343.5pt;visibility:visible">
            <v:imagedata r:id="rId9" o:title=""/>
          </v:shape>
        </w:pic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Ремонтно-восстановительные работы штукатурно-малярного слоя в мусорокамере, общей площадью 20м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5A2732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pict>
          <v:shape id="Рисунок 7" o:spid="_x0000_i1031" type="#_x0000_t75" style="width:468pt;height:351pt;visibility:visible">
            <v:imagedata r:id="rId10" o:title=""/>
          </v:shape>
        </w:pict>
      </w:r>
    </w:p>
    <w:p w:rsidR="006F013E" w:rsidRDefault="006F013E" w:rsidP="008854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ограждающих столбиков, в количестве 28 шт.</w:t>
      </w:r>
    </w:p>
    <w:p w:rsidR="006F013E" w:rsidRPr="00A86EC4" w:rsidRDefault="006F013E" w:rsidP="00492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73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style="width:425.25pt;height:318.75pt;visibility:visible">
            <v:imagedata r:id="rId11" o:title=""/>
          </v:shape>
        </w:pict>
      </w:r>
      <w:bookmarkStart w:id="0" w:name="_GoBack"/>
      <w:bookmarkEnd w:id="0"/>
    </w:p>
    <w:sectPr w:rsidR="006F013E" w:rsidRPr="00A86EC4" w:rsidSect="00492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58EF"/>
    <w:rsid w:val="001670D0"/>
    <w:rsid w:val="00234B0E"/>
    <w:rsid w:val="002A767D"/>
    <w:rsid w:val="00492F5C"/>
    <w:rsid w:val="005A2732"/>
    <w:rsid w:val="006F013E"/>
    <w:rsid w:val="00882228"/>
    <w:rsid w:val="0088541E"/>
    <w:rsid w:val="00937C4D"/>
    <w:rsid w:val="00A86EC4"/>
    <w:rsid w:val="00B358EF"/>
    <w:rsid w:val="00C8047D"/>
    <w:rsid w:val="00CA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67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1339</TotalTime>
  <Pages>5</Pages>
  <Words>66</Words>
  <Characters>377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Belous</cp:lastModifiedBy>
  <cp:revision>9</cp:revision>
  <dcterms:created xsi:type="dcterms:W3CDTF">2020-09-28T06:42:00Z</dcterms:created>
  <dcterms:modified xsi:type="dcterms:W3CDTF">2020-10-02T10:39:00Z</dcterms:modified>
</cp:coreProperties>
</file>